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2E572BD2" w:rsidR="00226C17" w:rsidRPr="00AB1B07" w:rsidRDefault="004116FB" w:rsidP="00AB1B07">
      <w:pPr>
        <w:pStyle w:val="SongsLyrics"/>
        <w:rPr>
          <w:rStyle w:val="SongsTitle"/>
        </w:rPr>
      </w:pPr>
      <w:r w:rsidRPr="00AB1B07">
        <w:rPr>
          <w:rStyle w:val="SongsIndex"/>
        </w:rPr>
        <w:t>B0</w:t>
      </w:r>
      <w:r w:rsidR="009D5140">
        <w:rPr>
          <w:rStyle w:val="SongsIndex"/>
        </w:rPr>
        <w:t>6</w:t>
      </w:r>
      <w:r w:rsidRPr="004116FB">
        <w:t>.</w:t>
      </w:r>
      <w:r w:rsidR="009D5140">
        <w:rPr>
          <w:rStyle w:val="SongsChords"/>
        </w:rPr>
        <w:t>A</w:t>
      </w:r>
      <w:r w:rsidRPr="00AB1B07">
        <w:rPr>
          <w:rStyle w:val="SongsTitle"/>
        </w:rPr>
        <w:t xml:space="preserve"> </w:t>
      </w:r>
      <w:r w:rsidR="00626B34">
        <w:rPr>
          <w:rStyle w:val="SongsTitle"/>
        </w:rPr>
        <w:t>Be Exalted O God</w:t>
      </w:r>
    </w:p>
    <w:p w14:paraId="707DD146" w14:textId="77777777" w:rsidR="00226C17" w:rsidRPr="00226C17" w:rsidRDefault="00226C17" w:rsidP="00AB1B07">
      <w:pPr>
        <w:pStyle w:val="SongsLyrics"/>
      </w:pPr>
    </w:p>
    <w:p w14:paraId="4A936F72" w14:textId="77777777" w:rsidR="00226C17" w:rsidRPr="00226C17" w:rsidRDefault="00226C17" w:rsidP="00AB1B07">
      <w:pPr>
        <w:pStyle w:val="SongsLyrics"/>
      </w:pPr>
    </w:p>
    <w:p w14:paraId="64F6922A" w14:textId="77777777" w:rsidR="00626B34" w:rsidRDefault="00626B34" w:rsidP="00626B34">
      <w:pPr>
        <w:pStyle w:val="SongsLyrics"/>
      </w:pPr>
      <w:r>
        <w:t>[Intro]</w:t>
      </w:r>
    </w:p>
    <w:p w14:paraId="622FBCF8" w14:textId="77777777" w:rsidR="00626B34" w:rsidRDefault="00626B34" w:rsidP="00626B34">
      <w:pPr>
        <w:pStyle w:val="SongsLyrics"/>
      </w:pPr>
    </w:p>
    <w:p w14:paraId="62523923" w14:textId="77777777" w:rsidR="00626B34" w:rsidRPr="00783B88" w:rsidRDefault="00626B34" w:rsidP="00626B34">
      <w:pPr>
        <w:pStyle w:val="SongsLyrics"/>
      </w:pPr>
      <w:r w:rsidRPr="00783B88">
        <w:rPr>
          <w:rStyle w:val="SongsChords"/>
        </w:rPr>
        <w:t>A</w:t>
      </w:r>
      <w:r w:rsidRPr="00783B88">
        <w:t xml:space="preserve"> - - - </w:t>
      </w:r>
      <w:r w:rsidRPr="00783B88">
        <w:rPr>
          <w:rStyle w:val="SongsChords"/>
        </w:rPr>
        <w:t>E</w:t>
      </w:r>
      <w:r w:rsidRPr="00783B88">
        <w:t xml:space="preserve"> (pause)</w:t>
      </w:r>
    </w:p>
    <w:p w14:paraId="44E30395" w14:textId="77777777" w:rsidR="00783B88" w:rsidRDefault="00783B88" w:rsidP="00626B34">
      <w:pPr>
        <w:pStyle w:val="SongsLyrics"/>
      </w:pPr>
    </w:p>
    <w:p w14:paraId="540D426C" w14:textId="77777777" w:rsidR="00783B88" w:rsidRDefault="00783B88" w:rsidP="00626B34">
      <w:pPr>
        <w:pStyle w:val="SongsLyrics"/>
      </w:pPr>
    </w:p>
    <w:p w14:paraId="0EA369DB" w14:textId="77777777" w:rsidR="00626B34" w:rsidRDefault="00626B34" w:rsidP="00626B34">
      <w:pPr>
        <w:pStyle w:val="SongsLyrics"/>
      </w:pPr>
      <w:r>
        <w:t>[Verse]</w:t>
      </w:r>
    </w:p>
    <w:p w14:paraId="1342EF8F" w14:textId="77777777" w:rsidR="00626B34" w:rsidRDefault="00626B34" w:rsidP="00626B34">
      <w:pPr>
        <w:pStyle w:val="SongsLyrics"/>
      </w:pPr>
    </w:p>
    <w:p w14:paraId="2E20AA43" w14:textId="1BBA0B2B" w:rsidR="00626B34" w:rsidRPr="00783B88" w:rsidRDefault="00626B34" w:rsidP="00626B34">
      <w:pPr>
        <w:pStyle w:val="SongsLyrics"/>
      </w:pPr>
      <w:r w:rsidRPr="00783B88">
        <w:t xml:space="preserve">       </w:t>
      </w:r>
      <w:r w:rsidRPr="00783B88">
        <w:rPr>
          <w:rStyle w:val="SongsChords"/>
        </w:rPr>
        <w:t>A</w:t>
      </w:r>
      <w:r w:rsidRPr="00783B88">
        <w:t xml:space="preserve">  </w:t>
      </w:r>
      <w:r w:rsidR="00783B88">
        <w:t xml:space="preserve"> </w:t>
      </w:r>
      <w:r w:rsidRPr="00783B88">
        <w:t xml:space="preserve">  </w:t>
      </w:r>
      <w:r w:rsidRPr="00783B88">
        <w:rPr>
          <w:rStyle w:val="SongsChords"/>
        </w:rPr>
        <w:t>D</w:t>
      </w:r>
      <w:r w:rsidRPr="00783B88">
        <w:rPr>
          <w:rStyle w:val="SongsChords"/>
        </w:rPr>
        <w:t>2</w:t>
      </w:r>
      <w:r w:rsidRPr="00783B88">
        <w:t xml:space="preserve">        </w:t>
      </w:r>
      <w:r w:rsidRPr="00783B88">
        <w:rPr>
          <w:rStyle w:val="SongsChords"/>
        </w:rPr>
        <w:t>A</w:t>
      </w:r>
    </w:p>
    <w:p w14:paraId="36308C8E" w14:textId="3A3D7891" w:rsidR="00626B34" w:rsidRDefault="00626B34" w:rsidP="00626B34">
      <w:pPr>
        <w:pStyle w:val="SongsLyrics"/>
      </w:pPr>
      <w:r>
        <w:t>I will give</w:t>
      </w:r>
      <w:r>
        <w:t>-</w:t>
      </w:r>
      <w:r>
        <w:t xml:space="preserve"> thanks to Thee</w:t>
      </w:r>
      <w:r>
        <w:t>-</w:t>
      </w:r>
    </w:p>
    <w:p w14:paraId="7F8CF09C" w14:textId="428912A2" w:rsidR="00626B34" w:rsidRPr="00783B88" w:rsidRDefault="00626B34" w:rsidP="00626B34">
      <w:pPr>
        <w:pStyle w:val="SongsLyrics"/>
      </w:pPr>
      <w:r w:rsidRPr="00783B88">
        <w:t xml:space="preserve">  </w:t>
      </w:r>
      <w:r w:rsidR="00783B88" w:rsidRPr="00783B88">
        <w:rPr>
          <w:rStyle w:val="SongsChords"/>
        </w:rPr>
        <w:t>A</w:t>
      </w:r>
      <w:r w:rsidR="00783B88">
        <w:t>(</w:t>
      </w:r>
      <w:r w:rsidRPr="00783B88">
        <w:rPr>
          <w:rStyle w:val="SongsChords"/>
        </w:rPr>
        <w:t>C#m</w:t>
      </w:r>
      <w:r w:rsidR="00783B88" w:rsidRPr="00B601D0">
        <w:t>)</w:t>
      </w:r>
      <w:r w:rsidRPr="00783B88">
        <w:t xml:space="preserve"> </w:t>
      </w:r>
      <w:r w:rsidRPr="00783B88">
        <w:rPr>
          <w:rStyle w:val="SongsChords"/>
        </w:rPr>
        <w:t>D</w:t>
      </w:r>
      <w:r w:rsidRPr="00783B88">
        <w:t xml:space="preserve">  </w:t>
      </w:r>
      <w:r w:rsidR="00300FC5">
        <w:t xml:space="preserve"> </w:t>
      </w:r>
      <w:r w:rsidRPr="00783B88">
        <w:t xml:space="preserve">     </w:t>
      </w:r>
      <w:r w:rsidR="00783B88">
        <w:t xml:space="preserve"> </w:t>
      </w:r>
      <w:r w:rsidR="00783B88" w:rsidRPr="00783B88">
        <w:rPr>
          <w:rStyle w:val="SongsChords"/>
        </w:rPr>
        <w:t>D/A</w:t>
      </w:r>
      <w:r w:rsidR="00783B88">
        <w:t xml:space="preserve"> </w:t>
      </w:r>
      <w:r w:rsidRPr="00783B88">
        <w:rPr>
          <w:rStyle w:val="SongsChords"/>
        </w:rPr>
        <w:t>A</w:t>
      </w:r>
    </w:p>
    <w:p w14:paraId="5CF78662" w14:textId="1127E501" w:rsidR="00626B34" w:rsidRDefault="00626B34" w:rsidP="00626B34">
      <w:pPr>
        <w:pStyle w:val="SongsLyrics"/>
      </w:pPr>
      <w:r>
        <w:t>O Lo</w:t>
      </w:r>
      <w:r w:rsidR="00783B88">
        <w:t>-</w:t>
      </w:r>
      <w:r>
        <w:t>rd amo</w:t>
      </w:r>
      <w:r w:rsidR="00300FC5">
        <w:t>-</w:t>
      </w:r>
      <w:r>
        <w:t>ng the peo</w:t>
      </w:r>
      <w:r w:rsidR="00783B88">
        <w:t>-</w:t>
      </w:r>
      <w:r>
        <w:t>ple</w:t>
      </w:r>
    </w:p>
    <w:p w14:paraId="1EEB453B" w14:textId="64220B13" w:rsidR="00626B34" w:rsidRPr="00783B88" w:rsidRDefault="00626B34" w:rsidP="00626B34">
      <w:pPr>
        <w:pStyle w:val="SongsLyrics"/>
      </w:pPr>
      <w:r w:rsidRPr="00783B88">
        <w:t xml:space="preserve">   </w:t>
      </w:r>
      <w:r w:rsidR="00783B88">
        <w:t xml:space="preserve"> </w:t>
      </w:r>
      <w:r w:rsidRPr="00783B88">
        <w:t xml:space="preserve">   </w:t>
      </w:r>
      <w:r w:rsidRPr="00783B88">
        <w:rPr>
          <w:rStyle w:val="SongsChords"/>
        </w:rPr>
        <w:t>F#m</w:t>
      </w:r>
      <w:r w:rsidRPr="00783B88">
        <w:t xml:space="preserve">           </w:t>
      </w:r>
      <w:r w:rsidR="00783B88">
        <w:t xml:space="preserve">  </w:t>
      </w:r>
      <w:r w:rsidRPr="00783B88">
        <w:t xml:space="preserve">   </w:t>
      </w:r>
      <w:r w:rsidRPr="00783B88">
        <w:rPr>
          <w:rStyle w:val="SongsChords"/>
        </w:rPr>
        <w:t>E</w:t>
      </w:r>
    </w:p>
    <w:p w14:paraId="42CBA3ED" w14:textId="4A7E236E" w:rsidR="00626B34" w:rsidRDefault="00626B34" w:rsidP="00626B34">
      <w:pPr>
        <w:pStyle w:val="SongsLyrics"/>
      </w:pPr>
      <w:r>
        <w:t>I will sing</w:t>
      </w:r>
      <w:r>
        <w:t>-</w:t>
      </w:r>
      <w:r>
        <w:t xml:space="preserve"> prai</w:t>
      </w:r>
      <w:r>
        <w:t>'</w:t>
      </w:r>
      <w:r>
        <w:t>ses</w:t>
      </w:r>
      <w:r w:rsidR="00783B88">
        <w:t>-</w:t>
      </w:r>
      <w:r>
        <w:t xml:space="preserve"> to Thee</w:t>
      </w:r>
    </w:p>
    <w:p w14:paraId="195C9D7B" w14:textId="5672CF4F" w:rsidR="00626B34" w:rsidRPr="00783B88" w:rsidRDefault="00626B34" w:rsidP="00626B34">
      <w:pPr>
        <w:pStyle w:val="SongsLyrics"/>
      </w:pPr>
      <w:r w:rsidRPr="00783B88">
        <w:t xml:space="preserve"> </w:t>
      </w:r>
      <w:r w:rsidRPr="00783B88">
        <w:rPr>
          <w:rStyle w:val="SongsChords"/>
        </w:rPr>
        <w:t>D</w:t>
      </w:r>
      <w:r w:rsidRPr="00783B88">
        <w:t xml:space="preserve">  </w:t>
      </w:r>
      <w:r w:rsidR="00300FC5">
        <w:t xml:space="preserve"> </w:t>
      </w:r>
      <w:r w:rsidRPr="00783B88">
        <w:t xml:space="preserve">      </w:t>
      </w:r>
      <w:r w:rsidR="00300FC5">
        <w:rPr>
          <w:rStyle w:val="SongsChords"/>
        </w:rPr>
        <w:t>D/A</w:t>
      </w:r>
      <w:r w:rsidR="00300FC5" w:rsidRPr="00B601D0">
        <w:t xml:space="preserve">    </w:t>
      </w:r>
      <w:r w:rsidR="00300FC5">
        <w:rPr>
          <w:rStyle w:val="SongsChords"/>
        </w:rPr>
        <w:t>A</w:t>
      </w:r>
      <w:r w:rsidR="00300FC5" w:rsidRPr="00B601D0">
        <w:t xml:space="preserve">    </w:t>
      </w:r>
      <w:r w:rsidR="00300FC5">
        <w:rPr>
          <w:rStyle w:val="SongsChords"/>
        </w:rPr>
        <w:t>Bm7/E</w:t>
      </w:r>
      <w:r w:rsidR="00300FC5" w:rsidRPr="00B601D0">
        <w:t xml:space="preserve">    </w:t>
      </w:r>
      <w:r w:rsidR="00300FC5">
        <w:rPr>
          <w:rStyle w:val="SongsChords"/>
        </w:rPr>
        <w:t>D/E</w:t>
      </w:r>
    </w:p>
    <w:p w14:paraId="11123E1F" w14:textId="1F9C9E54" w:rsidR="00626B34" w:rsidRDefault="00626B34" w:rsidP="00626B34">
      <w:pPr>
        <w:pStyle w:val="SongsLyrics"/>
      </w:pPr>
      <w:r>
        <w:t>Amo</w:t>
      </w:r>
      <w:r w:rsidR="00300FC5">
        <w:t>-</w:t>
      </w:r>
      <w:r>
        <w:t>ng the na</w:t>
      </w:r>
      <w:r>
        <w:t>-</w:t>
      </w:r>
      <w:r>
        <w:t>tions</w:t>
      </w:r>
    </w:p>
    <w:p w14:paraId="03E5D4DA" w14:textId="221FDACD" w:rsidR="00626B34" w:rsidRDefault="00626B34" w:rsidP="00626B34">
      <w:pPr>
        <w:pStyle w:val="SongsLyrics"/>
      </w:pPr>
    </w:p>
    <w:p w14:paraId="23235B68" w14:textId="356A031F" w:rsidR="00626B34" w:rsidRPr="00783B88" w:rsidRDefault="00626B34" w:rsidP="00626B34">
      <w:pPr>
        <w:pStyle w:val="SongsLyrics"/>
      </w:pPr>
      <w:r w:rsidRPr="00783B88">
        <w:t xml:space="preserve">        </w:t>
      </w:r>
      <w:r w:rsidRPr="00783B88">
        <w:rPr>
          <w:rStyle w:val="SongsChords"/>
        </w:rPr>
        <w:t>A</w:t>
      </w:r>
      <w:r w:rsidRPr="00783B88">
        <w:t xml:space="preserve">     </w:t>
      </w:r>
      <w:r w:rsidR="00300FC5">
        <w:t xml:space="preserve">   </w:t>
      </w:r>
      <w:r w:rsidRPr="00783B88">
        <w:t xml:space="preserve">  </w:t>
      </w:r>
      <w:r w:rsidRPr="00783B88">
        <w:rPr>
          <w:rStyle w:val="SongsChords"/>
        </w:rPr>
        <w:t>D</w:t>
      </w:r>
      <w:r w:rsidRPr="00783B88">
        <w:t xml:space="preserve">  </w:t>
      </w:r>
      <w:r w:rsidR="00300FC5">
        <w:t xml:space="preserve"> </w:t>
      </w:r>
      <w:r w:rsidRPr="00783B88">
        <w:t xml:space="preserve">     </w:t>
      </w:r>
      <w:r w:rsidRPr="00783B88">
        <w:rPr>
          <w:rStyle w:val="SongsChords"/>
        </w:rPr>
        <w:t>A</w:t>
      </w:r>
    </w:p>
    <w:p w14:paraId="1E765EB4" w14:textId="1CB06045" w:rsidR="00626B34" w:rsidRDefault="00626B34" w:rsidP="00626B34">
      <w:pPr>
        <w:pStyle w:val="SongsLyrics"/>
      </w:pPr>
      <w:r>
        <w:t>For Thy stead</w:t>
      </w:r>
      <w:r>
        <w:t>-</w:t>
      </w:r>
      <w:r>
        <w:t>fast lo</w:t>
      </w:r>
      <w:r w:rsidR="00300FC5">
        <w:t>-</w:t>
      </w:r>
      <w:r>
        <w:t>ve is great</w:t>
      </w:r>
    </w:p>
    <w:p w14:paraId="3E1BE287" w14:textId="3B3C94A0" w:rsidR="00626B34" w:rsidRPr="00783B88" w:rsidRDefault="00626B34" w:rsidP="00626B34">
      <w:pPr>
        <w:pStyle w:val="SongsLyrics"/>
      </w:pPr>
      <w:r w:rsidRPr="00783B88">
        <w:t xml:space="preserve">      </w:t>
      </w:r>
      <w:r w:rsidR="00300FC5">
        <w:rPr>
          <w:rStyle w:val="SongsChords"/>
        </w:rPr>
        <w:t>A</w:t>
      </w:r>
      <w:r w:rsidR="00300FC5" w:rsidRPr="00B601D0">
        <w:t>(</w:t>
      </w:r>
      <w:r w:rsidR="00300FC5">
        <w:rPr>
          <w:rStyle w:val="SongsChords"/>
        </w:rPr>
        <w:t>C</w:t>
      </w:r>
      <w:r w:rsidRPr="00783B88">
        <w:rPr>
          <w:rStyle w:val="SongsChords"/>
        </w:rPr>
        <w:t>#m</w:t>
      </w:r>
      <w:r w:rsidR="00300FC5" w:rsidRPr="00B601D0">
        <w:t>)</w:t>
      </w:r>
      <w:r w:rsidRPr="00783B88">
        <w:t xml:space="preserve"> </w:t>
      </w:r>
      <w:r w:rsidRPr="00783B88">
        <w:rPr>
          <w:rStyle w:val="SongsChords"/>
        </w:rPr>
        <w:t>D</w:t>
      </w:r>
      <w:r w:rsidRPr="00783B88">
        <w:t xml:space="preserve">       </w:t>
      </w:r>
      <w:r w:rsidRPr="00783B88">
        <w:rPr>
          <w:rStyle w:val="SongsChords"/>
        </w:rPr>
        <w:t>A</w:t>
      </w:r>
    </w:p>
    <w:p w14:paraId="4ECE254A" w14:textId="310D387C" w:rsidR="00626B34" w:rsidRDefault="00626B34" w:rsidP="00626B34">
      <w:pPr>
        <w:pStyle w:val="SongsLyrics"/>
      </w:pPr>
      <w:r>
        <w:t>It is great</w:t>
      </w:r>
      <w:r>
        <w:t>-</w:t>
      </w:r>
      <w:r>
        <w:t xml:space="preserve"> to</w:t>
      </w:r>
      <w:r w:rsidR="00300FC5">
        <w:t>-</w:t>
      </w:r>
      <w:r>
        <w:t xml:space="preserve"> the hea</w:t>
      </w:r>
      <w:r w:rsidR="00300FC5">
        <w:t>-</w:t>
      </w:r>
      <w:r>
        <w:t>vens</w:t>
      </w:r>
    </w:p>
    <w:p w14:paraId="55797653" w14:textId="129177F1" w:rsidR="00626B34" w:rsidRPr="00783B88" w:rsidRDefault="00626B34" w:rsidP="00626B34">
      <w:pPr>
        <w:pStyle w:val="SongsLyrics"/>
      </w:pPr>
      <w:r w:rsidRPr="00783B88">
        <w:t xml:space="preserve">        </w:t>
      </w:r>
      <w:r w:rsidRPr="00783B88">
        <w:rPr>
          <w:rStyle w:val="SongsChords"/>
        </w:rPr>
        <w:t>F#m</w:t>
      </w:r>
    </w:p>
    <w:p w14:paraId="2FBD4451" w14:textId="77777777" w:rsidR="00626B34" w:rsidRDefault="00626B34" w:rsidP="00626B34">
      <w:pPr>
        <w:pStyle w:val="SongsLyrics"/>
      </w:pPr>
      <w:r>
        <w:t>And Thy faithfulness,</w:t>
      </w:r>
    </w:p>
    <w:p w14:paraId="0AF29C10" w14:textId="3F3B7720" w:rsidR="00626B34" w:rsidRPr="00783B88" w:rsidRDefault="00626B34" w:rsidP="00626B34">
      <w:pPr>
        <w:pStyle w:val="SongsLyrics"/>
      </w:pPr>
      <w:r w:rsidRPr="00783B88">
        <w:t xml:space="preserve">    </w:t>
      </w:r>
      <w:r w:rsidRPr="00783B88">
        <w:rPr>
          <w:rStyle w:val="SongsChords"/>
        </w:rPr>
        <w:t>B</w:t>
      </w:r>
      <w:r w:rsidR="00300FC5" w:rsidRPr="00B601D0">
        <w:t>(</w:t>
      </w:r>
      <w:r w:rsidR="00300FC5">
        <w:rPr>
          <w:rStyle w:val="SongsChords"/>
        </w:rPr>
        <w:t>D</w:t>
      </w:r>
      <w:r w:rsidR="00300FC5" w:rsidRPr="00B601D0">
        <w:t>)</w:t>
      </w:r>
      <w:r w:rsidRPr="00783B88">
        <w:t xml:space="preserve">                 </w:t>
      </w:r>
      <w:r w:rsidRPr="00783B88">
        <w:rPr>
          <w:rStyle w:val="SongsChords"/>
        </w:rPr>
        <w:t>E</w:t>
      </w:r>
      <w:r w:rsidRPr="00783B88">
        <w:t xml:space="preserve"> </w:t>
      </w:r>
      <w:r w:rsidR="00300FC5">
        <w:t xml:space="preserve">       (</w:t>
      </w:r>
      <w:r w:rsidRPr="00783B88">
        <w:rPr>
          <w:rStyle w:val="SongsChords"/>
        </w:rPr>
        <w:t>D</w:t>
      </w:r>
      <w:r w:rsidR="00300FC5" w:rsidRPr="00B601D0">
        <w:t xml:space="preserve">) </w:t>
      </w:r>
      <w:r w:rsidRPr="00783B88">
        <w:t xml:space="preserve"> </w:t>
      </w:r>
      <w:r w:rsidRPr="00783B88">
        <w:rPr>
          <w:rStyle w:val="SongsChords"/>
        </w:rPr>
        <w:t>C#m</w:t>
      </w:r>
      <w:r w:rsidR="0086746D" w:rsidRPr="00B601D0">
        <w:t xml:space="preserve">  </w:t>
      </w:r>
      <w:r w:rsidR="0086746D">
        <w:rPr>
          <w:rStyle w:val="SongsChords"/>
        </w:rPr>
        <w:t>Bm7</w:t>
      </w:r>
    </w:p>
    <w:p w14:paraId="1859D3FA" w14:textId="31C237D8" w:rsidR="00626B34" w:rsidRDefault="00626B34" w:rsidP="00626B34">
      <w:pPr>
        <w:pStyle w:val="SongsLyrics"/>
      </w:pPr>
      <w:r>
        <w:t>Thy faithfulness to</w:t>
      </w:r>
      <w:r w:rsidR="00300FC5">
        <w:t>-</w:t>
      </w:r>
      <w:r>
        <w:t xml:space="preserve"> the clo</w:t>
      </w:r>
      <w:r w:rsidR="00300FC5">
        <w:t>-</w:t>
      </w:r>
      <w:r>
        <w:t>uds</w:t>
      </w:r>
      <w:r w:rsidR="00300FC5">
        <w:t>--</w:t>
      </w:r>
    </w:p>
    <w:p w14:paraId="4925E035" w14:textId="39972AEF" w:rsidR="00626B34" w:rsidRDefault="00626B34" w:rsidP="00626B34">
      <w:pPr>
        <w:pStyle w:val="SongsLyrics"/>
      </w:pPr>
    </w:p>
    <w:p w14:paraId="592A30D0" w14:textId="77777777" w:rsidR="00626B34" w:rsidRDefault="00626B34" w:rsidP="00626B34">
      <w:pPr>
        <w:pStyle w:val="SongsLyrics"/>
      </w:pPr>
    </w:p>
    <w:p w14:paraId="4D17288B" w14:textId="68062D76" w:rsidR="00626B34" w:rsidRDefault="00626B34" w:rsidP="00626B34">
      <w:pPr>
        <w:pStyle w:val="SongsLyrics"/>
      </w:pPr>
      <w:r>
        <w:t>[Chorus</w:t>
      </w:r>
      <w:r>
        <w:t xml:space="preserve"> 1</w:t>
      </w:r>
      <w:r>
        <w:t>]</w:t>
      </w:r>
    </w:p>
    <w:p w14:paraId="6E93DD21" w14:textId="77777777" w:rsidR="00626B34" w:rsidRDefault="00626B34" w:rsidP="00626B34">
      <w:pPr>
        <w:pStyle w:val="SongsLyrics"/>
      </w:pPr>
    </w:p>
    <w:p w14:paraId="0C7B4DCB" w14:textId="3773A42B" w:rsidR="00626B34" w:rsidRPr="00783B88" w:rsidRDefault="0086746D" w:rsidP="00626B34">
      <w:pPr>
        <w:pStyle w:val="SongsLyrics"/>
      </w:pPr>
      <w:r w:rsidRPr="00B601D0">
        <w:t>(</w:t>
      </w:r>
      <w:r>
        <w:rPr>
          <w:rStyle w:val="SongsChords"/>
        </w:rPr>
        <w:t>D</w:t>
      </w:r>
      <w:r w:rsidRPr="00B601D0">
        <w:t>)</w:t>
      </w:r>
      <w:r w:rsidR="00626B34" w:rsidRPr="00783B88">
        <w:t xml:space="preserve"> </w:t>
      </w:r>
      <w:r w:rsidR="00626B34" w:rsidRPr="00783B88">
        <w:rPr>
          <w:rStyle w:val="SongsChords"/>
        </w:rPr>
        <w:t>E</w:t>
      </w:r>
      <w:r w:rsidR="00626B34" w:rsidRPr="00783B88">
        <w:t xml:space="preserve"> </w:t>
      </w:r>
      <w:r w:rsidR="00300FC5">
        <w:t xml:space="preserve"> </w:t>
      </w:r>
      <w:r w:rsidR="00626B34" w:rsidRPr="00783B88">
        <w:rPr>
          <w:rStyle w:val="SongsChords"/>
        </w:rPr>
        <w:t>A</w:t>
      </w:r>
      <w:r w:rsidR="00626B34" w:rsidRPr="00783B88">
        <w:t xml:space="preserve">        </w:t>
      </w:r>
      <w:r w:rsidR="00300FC5">
        <w:t xml:space="preserve">  </w:t>
      </w:r>
      <w:r w:rsidR="00626B34" w:rsidRPr="00783B88">
        <w:t xml:space="preserve">                </w:t>
      </w:r>
      <w:r w:rsidR="00626B34" w:rsidRPr="00783B88">
        <w:rPr>
          <w:rStyle w:val="SongsChords"/>
        </w:rPr>
        <w:t>E</w:t>
      </w:r>
      <w:r w:rsidR="00300FC5" w:rsidRPr="00B601D0">
        <w:t xml:space="preserve"> (</w:t>
      </w:r>
      <w:r w:rsidR="00300FC5">
        <w:rPr>
          <w:rStyle w:val="SongsChords"/>
        </w:rPr>
        <w:t>B/F#</w:t>
      </w:r>
      <w:r w:rsidR="00300FC5" w:rsidRPr="00B601D0">
        <w:t xml:space="preserve">) </w:t>
      </w:r>
      <w:r w:rsidR="00300FC5">
        <w:rPr>
          <w:rStyle w:val="SongsChords"/>
        </w:rPr>
        <w:t>E/G#</w:t>
      </w:r>
    </w:p>
    <w:p w14:paraId="71640A6F" w14:textId="6A6DD2DF" w:rsidR="00626B34" w:rsidRDefault="0086746D" w:rsidP="00626B34">
      <w:pPr>
        <w:pStyle w:val="SongsLyrics"/>
      </w:pPr>
      <w:r>
        <w:t xml:space="preserve"> </w:t>
      </w:r>
      <w:r w:rsidR="00626B34">
        <w:t>Be ex</w:t>
      </w:r>
      <w:r w:rsidR="00300FC5">
        <w:t>-</w:t>
      </w:r>
      <w:r w:rsidR="00626B34">
        <w:t>alt</w:t>
      </w:r>
      <w:r w:rsidR="00300FC5">
        <w:t>-</w:t>
      </w:r>
      <w:r w:rsidR="00626B34">
        <w:t>ed, O</w:t>
      </w:r>
      <w:r w:rsidR="00626B34">
        <w:t>--</w:t>
      </w:r>
      <w:r w:rsidR="00626B34">
        <w:t xml:space="preserve"> God, above the hea</w:t>
      </w:r>
      <w:r w:rsidR="00626B34">
        <w:t>--</w:t>
      </w:r>
      <w:r w:rsidR="00300FC5">
        <w:t xml:space="preserve">    </w:t>
      </w:r>
      <w:r w:rsidR="00626B34">
        <w:t>vens</w:t>
      </w:r>
    </w:p>
    <w:p w14:paraId="25F12C2D" w14:textId="43E838DF" w:rsidR="00626B34" w:rsidRPr="00B601D0" w:rsidRDefault="00300FC5" w:rsidP="00626B34">
      <w:pPr>
        <w:pStyle w:val="SongsLyrics"/>
      </w:pPr>
      <w:r w:rsidRPr="00300FC5">
        <w:rPr>
          <w:rStyle w:val="SongsChords"/>
        </w:rPr>
        <w:t>E</w:t>
      </w:r>
      <w:r w:rsidR="0086746D">
        <w:rPr>
          <w:rStyle w:val="SongsChords"/>
        </w:rPr>
        <w:t>7</w:t>
      </w:r>
      <w:r w:rsidR="00626B34" w:rsidRPr="00783B88">
        <w:t xml:space="preserve">      </w:t>
      </w:r>
      <w:r w:rsidR="00626B34" w:rsidRPr="00783B88">
        <w:rPr>
          <w:rStyle w:val="SongsChords"/>
        </w:rPr>
        <w:t>Bm</w:t>
      </w:r>
      <w:r w:rsidR="00626B34" w:rsidRPr="00783B88">
        <w:t xml:space="preserve">   </w:t>
      </w:r>
      <w:r>
        <w:t xml:space="preserve">  </w:t>
      </w:r>
      <w:r w:rsidR="00626B34" w:rsidRPr="00783B88">
        <w:t xml:space="preserve">   </w:t>
      </w:r>
      <w:r w:rsidR="00626B34" w:rsidRPr="00783B88">
        <w:rPr>
          <w:rStyle w:val="SongsChords"/>
        </w:rPr>
        <w:t>E</w:t>
      </w:r>
      <w:r w:rsidR="00626B34" w:rsidRPr="00783B88">
        <w:t xml:space="preserve">       </w:t>
      </w:r>
      <w:r>
        <w:t xml:space="preserve"> </w:t>
      </w:r>
      <w:r w:rsidR="00626B34" w:rsidRPr="00783B88">
        <w:t xml:space="preserve">      </w:t>
      </w:r>
      <w:r w:rsidR="00626B34" w:rsidRPr="00783B88">
        <w:rPr>
          <w:rStyle w:val="SongsChords"/>
        </w:rPr>
        <w:t>A</w:t>
      </w:r>
      <w:r w:rsidR="00626B34" w:rsidRPr="00783B88">
        <w:t xml:space="preserve">     </w:t>
      </w:r>
      <w:r w:rsidR="0086746D">
        <w:t xml:space="preserve">    </w:t>
      </w:r>
      <w:r w:rsidR="0086746D" w:rsidRPr="0086746D">
        <w:rPr>
          <w:rStyle w:val="SongsChords"/>
        </w:rPr>
        <w:t>Bm</w:t>
      </w:r>
      <w:r w:rsidR="0086746D">
        <w:rPr>
          <w:rStyle w:val="SongsChords"/>
        </w:rPr>
        <w:t>7</w:t>
      </w:r>
    </w:p>
    <w:p w14:paraId="30388AE6" w14:textId="2FB9C478" w:rsidR="00626B34" w:rsidRDefault="00626B34" w:rsidP="00626B34">
      <w:pPr>
        <w:pStyle w:val="SongsLyrics"/>
      </w:pPr>
      <w:r>
        <w:t>Let Thy glo</w:t>
      </w:r>
      <w:r w:rsidR="00300FC5">
        <w:t>-</w:t>
      </w:r>
      <w:r>
        <w:t>ry be o</w:t>
      </w:r>
      <w:r w:rsidR="0086746D">
        <w:t>-</w:t>
      </w:r>
      <w:r>
        <w:t>ver</w:t>
      </w:r>
      <w:r>
        <w:t>-</w:t>
      </w:r>
      <w:r>
        <w:t xml:space="preserve"> all the ear</w:t>
      </w:r>
      <w:r w:rsidR="0086746D">
        <w:t>—</w:t>
      </w:r>
      <w:r>
        <w:t>th</w:t>
      </w:r>
      <w:r w:rsidR="0086746D">
        <w:t>--</w:t>
      </w:r>
    </w:p>
    <w:p w14:paraId="04355726" w14:textId="18EFD1D2" w:rsidR="00626B34" w:rsidRPr="00783B88" w:rsidRDefault="0086746D" w:rsidP="00626B34">
      <w:pPr>
        <w:pStyle w:val="SongsLyrics"/>
      </w:pPr>
      <w:r w:rsidRPr="00B601D0">
        <w:t>(</w:t>
      </w:r>
      <w:r>
        <w:rPr>
          <w:rStyle w:val="SongsChords"/>
        </w:rPr>
        <w:t>D</w:t>
      </w:r>
      <w:r w:rsidRPr="00B601D0">
        <w:t>)</w:t>
      </w:r>
      <w:r w:rsidR="00626B34" w:rsidRPr="00783B88">
        <w:t xml:space="preserve"> </w:t>
      </w:r>
      <w:r w:rsidR="00626B34" w:rsidRPr="00783B88">
        <w:rPr>
          <w:rStyle w:val="SongsChords"/>
        </w:rPr>
        <w:t>E</w:t>
      </w:r>
      <w:r w:rsidR="00626B34" w:rsidRPr="00783B88">
        <w:t xml:space="preserve">  </w:t>
      </w:r>
      <w:r w:rsidR="00626B34" w:rsidRPr="00783B88">
        <w:rPr>
          <w:rStyle w:val="SongsChords"/>
        </w:rPr>
        <w:t>A</w:t>
      </w:r>
      <w:r w:rsidR="00626B34" w:rsidRPr="00783B88">
        <w:t xml:space="preserve">                        </w:t>
      </w:r>
      <w:r>
        <w:t xml:space="preserve"> </w:t>
      </w:r>
      <w:r w:rsidRPr="00783B88">
        <w:rPr>
          <w:rStyle w:val="SongsChords"/>
        </w:rPr>
        <w:t>E</w:t>
      </w:r>
      <w:r w:rsidRPr="00B601D0">
        <w:t xml:space="preserve"> (</w:t>
      </w:r>
      <w:r>
        <w:rPr>
          <w:rStyle w:val="SongsChords"/>
        </w:rPr>
        <w:t>B/F#</w:t>
      </w:r>
      <w:r w:rsidRPr="00B601D0">
        <w:t xml:space="preserve">) </w:t>
      </w:r>
      <w:r>
        <w:rPr>
          <w:rStyle w:val="SongsChords"/>
        </w:rPr>
        <w:t>E/G#</w:t>
      </w:r>
    </w:p>
    <w:p w14:paraId="0D5D0C1F" w14:textId="618AA398" w:rsidR="00626B34" w:rsidRDefault="0086746D" w:rsidP="00626B34">
      <w:pPr>
        <w:pStyle w:val="SongsLyrics"/>
      </w:pPr>
      <w:r>
        <w:t xml:space="preserve"> </w:t>
      </w:r>
      <w:r w:rsidR="00626B34">
        <w:t>Be ex</w:t>
      </w:r>
      <w:r>
        <w:t>-</w:t>
      </w:r>
      <w:r w:rsidR="00626B34">
        <w:t>alted, O</w:t>
      </w:r>
      <w:r w:rsidR="00626B34">
        <w:t>--</w:t>
      </w:r>
      <w:r w:rsidR="00626B34">
        <w:t xml:space="preserve"> God, above the hea</w:t>
      </w:r>
      <w:r w:rsidR="00626B34">
        <w:t>--</w:t>
      </w:r>
      <w:r>
        <w:t xml:space="preserve">    </w:t>
      </w:r>
      <w:r w:rsidR="00626B34">
        <w:t>vens</w:t>
      </w:r>
    </w:p>
    <w:p w14:paraId="45A6C765" w14:textId="5B8DEA8C" w:rsidR="00626B34" w:rsidRPr="00783B88" w:rsidRDefault="0086746D" w:rsidP="00626B34">
      <w:pPr>
        <w:pStyle w:val="SongsLyrics"/>
      </w:pPr>
      <w:r w:rsidRPr="0086746D">
        <w:rPr>
          <w:rStyle w:val="SongsChords"/>
        </w:rPr>
        <w:t>E7</w:t>
      </w:r>
      <w:r w:rsidR="00626B34" w:rsidRPr="00783B88">
        <w:t xml:space="preserve">      </w:t>
      </w:r>
      <w:r w:rsidR="00626B34" w:rsidRPr="00783B88">
        <w:rPr>
          <w:rStyle w:val="SongsChords"/>
        </w:rPr>
        <w:t>Bm</w:t>
      </w:r>
      <w:r w:rsidR="00626B34" w:rsidRPr="00783B88">
        <w:t xml:space="preserve">  </w:t>
      </w:r>
      <w:r>
        <w:t xml:space="preserve"> </w:t>
      </w:r>
      <w:r w:rsidR="00626B34" w:rsidRPr="00783B88">
        <w:t xml:space="preserve">     </w:t>
      </w:r>
      <w:r w:rsidR="00626B34" w:rsidRPr="00783B88">
        <w:rPr>
          <w:rStyle w:val="SongsChords"/>
        </w:rPr>
        <w:t>E</w:t>
      </w:r>
      <w:r w:rsidR="00626B34" w:rsidRPr="00783B88">
        <w:t xml:space="preserve">    </w:t>
      </w:r>
      <w:r>
        <w:t xml:space="preserve">  </w:t>
      </w:r>
      <w:r w:rsidR="00626B34" w:rsidRPr="00783B88">
        <w:t xml:space="preserve">        </w:t>
      </w:r>
      <w:r w:rsidR="00626B34" w:rsidRPr="00783B88">
        <w:rPr>
          <w:rStyle w:val="SongsChords"/>
        </w:rPr>
        <w:t>A</w:t>
      </w:r>
      <w:r w:rsidRPr="00B601D0">
        <w:t xml:space="preserve">        (</w:t>
      </w:r>
      <w:r>
        <w:rPr>
          <w:rStyle w:val="SongsChords"/>
        </w:rPr>
        <w:t>D/A</w:t>
      </w:r>
      <w:r w:rsidRPr="00B601D0">
        <w:t xml:space="preserve">   </w:t>
      </w:r>
      <w:r>
        <w:rPr>
          <w:rStyle w:val="SongsChords"/>
        </w:rPr>
        <w:t>E</w:t>
      </w:r>
      <w:r w:rsidRPr="00B601D0">
        <w:t>)</w:t>
      </w:r>
    </w:p>
    <w:p w14:paraId="2A3C4822" w14:textId="62D420A0" w:rsidR="00626B34" w:rsidRDefault="00626B34" w:rsidP="00626B34">
      <w:pPr>
        <w:pStyle w:val="SongsLyrics"/>
      </w:pPr>
      <w:r>
        <w:t>Let Thy glo</w:t>
      </w:r>
      <w:r w:rsidR="0086746D">
        <w:t>-</w:t>
      </w:r>
      <w:r>
        <w:t>ry be o</w:t>
      </w:r>
      <w:r w:rsidR="0086746D">
        <w:t>-</w:t>
      </w:r>
      <w:r>
        <w:t>ver</w:t>
      </w:r>
      <w:r>
        <w:t>-</w:t>
      </w:r>
      <w:r>
        <w:t xml:space="preserve"> all the ear</w:t>
      </w:r>
      <w:r w:rsidR="0086746D">
        <w:t>-</w:t>
      </w:r>
      <w:r>
        <w:t>th</w:t>
      </w:r>
    </w:p>
    <w:p w14:paraId="65A7FD0B" w14:textId="0FC99350" w:rsidR="00626B34" w:rsidRDefault="00626B34" w:rsidP="00626B34">
      <w:pPr>
        <w:pStyle w:val="SongsLyrics"/>
      </w:pPr>
    </w:p>
    <w:p w14:paraId="01C40235" w14:textId="77777777" w:rsidR="00626B34" w:rsidRDefault="00626B34" w:rsidP="00626B34">
      <w:pPr>
        <w:pStyle w:val="SongsLyrics"/>
      </w:pPr>
    </w:p>
    <w:p w14:paraId="1A5CC6B8" w14:textId="58936ABE" w:rsidR="00626B34" w:rsidRDefault="00626B34" w:rsidP="00626B34">
      <w:pPr>
        <w:pStyle w:val="SongsLyrics"/>
      </w:pPr>
      <w:r>
        <w:t>[Chorus 2]</w:t>
      </w:r>
    </w:p>
    <w:p w14:paraId="1653A64F" w14:textId="77777777" w:rsidR="00626B34" w:rsidRDefault="00626B34" w:rsidP="00626B34">
      <w:pPr>
        <w:pStyle w:val="SongsLyrics"/>
      </w:pPr>
    </w:p>
    <w:p w14:paraId="3F204264" w14:textId="77777777" w:rsidR="0086746D" w:rsidRPr="00783B88" w:rsidRDefault="0086746D" w:rsidP="0086746D">
      <w:pPr>
        <w:pStyle w:val="SongsLyrics"/>
      </w:pPr>
      <w:r w:rsidRPr="00B601D0">
        <w:t>(</w:t>
      </w:r>
      <w:r>
        <w:rPr>
          <w:rStyle w:val="SongsChords"/>
        </w:rPr>
        <w:t>D</w:t>
      </w:r>
      <w:r w:rsidRPr="00B601D0">
        <w:t>)</w:t>
      </w:r>
      <w:r w:rsidRPr="00783B88">
        <w:t xml:space="preserve"> </w:t>
      </w:r>
      <w:r w:rsidRPr="00783B88">
        <w:rPr>
          <w:rStyle w:val="SongsChords"/>
        </w:rPr>
        <w:t>E</w:t>
      </w:r>
      <w:r w:rsidRPr="00783B88">
        <w:t xml:space="preserve"> </w:t>
      </w:r>
      <w:r>
        <w:t xml:space="preserve"> </w:t>
      </w:r>
      <w:r w:rsidRPr="00783B88">
        <w:rPr>
          <w:rStyle w:val="SongsChords"/>
        </w:rPr>
        <w:t>A</w:t>
      </w:r>
      <w:r w:rsidRPr="00783B88">
        <w:t xml:space="preserve">        </w:t>
      </w:r>
      <w:r>
        <w:t xml:space="preserve">  </w:t>
      </w:r>
      <w:r w:rsidRPr="00783B88">
        <w:t xml:space="preserve">                </w:t>
      </w:r>
      <w:r w:rsidRPr="00783B88">
        <w:rPr>
          <w:rStyle w:val="SongsChords"/>
        </w:rPr>
        <w:t>E</w:t>
      </w:r>
      <w:r w:rsidRPr="00B601D0">
        <w:t xml:space="preserve"> (</w:t>
      </w:r>
      <w:r>
        <w:rPr>
          <w:rStyle w:val="SongsChords"/>
        </w:rPr>
        <w:t>B/F#</w:t>
      </w:r>
      <w:r w:rsidRPr="00B601D0">
        <w:t xml:space="preserve">) </w:t>
      </w:r>
      <w:r>
        <w:rPr>
          <w:rStyle w:val="SongsChords"/>
        </w:rPr>
        <w:t>E/G#</w:t>
      </w:r>
    </w:p>
    <w:p w14:paraId="539FDBC8" w14:textId="77777777" w:rsidR="0086746D" w:rsidRDefault="0086746D" w:rsidP="0086746D">
      <w:pPr>
        <w:pStyle w:val="SongsLyrics"/>
      </w:pPr>
      <w:r>
        <w:t xml:space="preserve"> Be ex-alt-ed, O-- God, above the hea--    vens</w:t>
      </w:r>
    </w:p>
    <w:p w14:paraId="36BF5F40" w14:textId="77777777" w:rsidR="0086746D" w:rsidRPr="00B601D0" w:rsidRDefault="0086746D" w:rsidP="0086746D">
      <w:pPr>
        <w:pStyle w:val="SongsLyrics"/>
      </w:pPr>
      <w:r w:rsidRPr="00300FC5">
        <w:rPr>
          <w:rStyle w:val="SongsChords"/>
        </w:rPr>
        <w:t>E</w:t>
      </w:r>
      <w:r>
        <w:rPr>
          <w:rStyle w:val="SongsChords"/>
        </w:rPr>
        <w:t>7</w:t>
      </w:r>
      <w:r w:rsidRPr="00783B88">
        <w:t xml:space="preserve">      </w:t>
      </w:r>
      <w:r w:rsidRPr="00783B88">
        <w:rPr>
          <w:rStyle w:val="SongsChords"/>
        </w:rPr>
        <w:t>Bm</w:t>
      </w:r>
      <w:r w:rsidRPr="00783B88">
        <w:t xml:space="preserve">   </w:t>
      </w:r>
      <w:r>
        <w:t xml:space="preserve">  </w:t>
      </w:r>
      <w:r w:rsidRPr="00783B88">
        <w:t xml:space="preserve">   </w:t>
      </w:r>
      <w:r w:rsidRPr="00783B88">
        <w:rPr>
          <w:rStyle w:val="SongsChords"/>
        </w:rPr>
        <w:t>E</w:t>
      </w:r>
      <w:r w:rsidRPr="00783B88">
        <w:t xml:space="preserve">       </w:t>
      </w:r>
      <w:r>
        <w:t xml:space="preserve"> </w:t>
      </w:r>
      <w:r w:rsidRPr="00783B88">
        <w:t xml:space="preserve">      </w:t>
      </w:r>
      <w:r w:rsidRPr="00783B88">
        <w:rPr>
          <w:rStyle w:val="SongsChords"/>
        </w:rPr>
        <w:t>A</w:t>
      </w:r>
      <w:r w:rsidRPr="00783B88">
        <w:t xml:space="preserve">     </w:t>
      </w:r>
      <w:r>
        <w:t xml:space="preserve">    </w:t>
      </w:r>
      <w:r w:rsidRPr="0086746D">
        <w:rPr>
          <w:rStyle w:val="SongsChords"/>
        </w:rPr>
        <w:t>Bm</w:t>
      </w:r>
      <w:r>
        <w:rPr>
          <w:rStyle w:val="SongsChords"/>
        </w:rPr>
        <w:t>7</w:t>
      </w:r>
    </w:p>
    <w:p w14:paraId="66B5DAB0" w14:textId="04F1A6CF" w:rsidR="0086746D" w:rsidRDefault="0086746D" w:rsidP="0086746D">
      <w:pPr>
        <w:pStyle w:val="SongsLyrics"/>
      </w:pPr>
      <w:r>
        <w:t>Let Thy glo-ry be o</w:t>
      </w:r>
      <w:r>
        <w:t>-</w:t>
      </w:r>
      <w:r>
        <w:t>ver- all the ear—th--</w:t>
      </w:r>
    </w:p>
    <w:p w14:paraId="41EE4F83" w14:textId="77777777" w:rsidR="0086746D" w:rsidRPr="00783B88" w:rsidRDefault="0086746D" w:rsidP="0086746D">
      <w:pPr>
        <w:pStyle w:val="SongsLyrics"/>
      </w:pPr>
      <w:r w:rsidRPr="00B601D0">
        <w:t>(</w:t>
      </w:r>
      <w:r>
        <w:rPr>
          <w:rStyle w:val="SongsChords"/>
        </w:rPr>
        <w:t>D</w:t>
      </w:r>
      <w:r w:rsidRPr="00B601D0">
        <w:t>)</w:t>
      </w:r>
      <w:r w:rsidRPr="00783B88">
        <w:t xml:space="preserve"> </w:t>
      </w:r>
      <w:r w:rsidRPr="00783B88">
        <w:rPr>
          <w:rStyle w:val="SongsChords"/>
        </w:rPr>
        <w:t>E</w:t>
      </w:r>
      <w:r w:rsidRPr="00783B88">
        <w:t xml:space="preserve">  </w:t>
      </w:r>
      <w:r w:rsidRPr="00783B88">
        <w:rPr>
          <w:rStyle w:val="SongsChords"/>
        </w:rPr>
        <w:t>A</w:t>
      </w:r>
      <w:r w:rsidRPr="00783B88">
        <w:t xml:space="preserve">                        </w:t>
      </w:r>
      <w:r>
        <w:t xml:space="preserve"> </w:t>
      </w:r>
      <w:r w:rsidRPr="00783B88">
        <w:rPr>
          <w:rStyle w:val="SongsChords"/>
        </w:rPr>
        <w:t>E</w:t>
      </w:r>
      <w:r w:rsidRPr="00B601D0">
        <w:t xml:space="preserve"> (</w:t>
      </w:r>
      <w:r>
        <w:rPr>
          <w:rStyle w:val="SongsChords"/>
        </w:rPr>
        <w:t>B/F#</w:t>
      </w:r>
      <w:r w:rsidRPr="00B601D0">
        <w:t xml:space="preserve">) </w:t>
      </w:r>
      <w:r>
        <w:rPr>
          <w:rStyle w:val="SongsChords"/>
        </w:rPr>
        <w:t>E/G#</w:t>
      </w:r>
    </w:p>
    <w:p w14:paraId="6E6D212A" w14:textId="77777777" w:rsidR="0086746D" w:rsidRDefault="0086746D" w:rsidP="0086746D">
      <w:pPr>
        <w:pStyle w:val="SongsLyrics"/>
      </w:pPr>
      <w:r>
        <w:t xml:space="preserve"> Be ex-alted, O-- God, above the hea--    vens</w:t>
      </w:r>
    </w:p>
    <w:p w14:paraId="737DAF56" w14:textId="771FB5E1" w:rsidR="00626B34" w:rsidRPr="00783B88" w:rsidRDefault="0086746D" w:rsidP="00626B34">
      <w:pPr>
        <w:pStyle w:val="SongsLyrics"/>
      </w:pPr>
      <w:r w:rsidRPr="0086746D">
        <w:rPr>
          <w:rStyle w:val="SongsChords"/>
        </w:rPr>
        <w:t>E7</w:t>
      </w:r>
      <w:r w:rsidR="00626B34" w:rsidRPr="00783B88">
        <w:t xml:space="preserve">      </w:t>
      </w:r>
      <w:r w:rsidR="00626B34" w:rsidRPr="00783B88">
        <w:rPr>
          <w:rStyle w:val="SongsChords"/>
        </w:rPr>
        <w:t>Bm</w:t>
      </w:r>
      <w:r w:rsidRPr="00B601D0">
        <w:t>(</w:t>
      </w:r>
      <w:r>
        <w:rPr>
          <w:rStyle w:val="SongsChords"/>
        </w:rPr>
        <w:t>D</w:t>
      </w:r>
      <w:r w:rsidRPr="00B601D0">
        <w:t>)</w:t>
      </w:r>
      <w:r w:rsidR="00626B34" w:rsidRPr="00783B88">
        <w:t xml:space="preserve">  </w:t>
      </w:r>
      <w:r w:rsidR="00626B34" w:rsidRPr="00783B88">
        <w:rPr>
          <w:rStyle w:val="SongsChords"/>
        </w:rPr>
        <w:t>E</w:t>
      </w:r>
      <w:r w:rsidRPr="00B601D0">
        <w:t>(</w:t>
      </w:r>
      <w:r>
        <w:rPr>
          <w:rStyle w:val="SongsChords"/>
        </w:rPr>
        <w:t>F#7</w:t>
      </w:r>
      <w:r w:rsidRPr="00B601D0">
        <w:t>)</w:t>
      </w:r>
      <w:r w:rsidR="00626B34" w:rsidRPr="00783B88">
        <w:t xml:space="preserve"> </w:t>
      </w:r>
      <w:r>
        <w:t xml:space="preserve">    </w:t>
      </w:r>
      <w:r w:rsidR="00626B34" w:rsidRPr="00783B88">
        <w:t xml:space="preserve"> </w:t>
      </w:r>
      <w:r w:rsidR="00626B34" w:rsidRPr="00783B88">
        <w:rPr>
          <w:rStyle w:val="SongsChords"/>
        </w:rPr>
        <w:t>A</w:t>
      </w:r>
      <w:r w:rsidR="00626B34" w:rsidRPr="00783B88">
        <w:t xml:space="preserve"> </w:t>
      </w:r>
      <w:r>
        <w:t xml:space="preserve"> </w:t>
      </w:r>
      <w:r w:rsidRPr="0086746D">
        <w:rPr>
          <w:rStyle w:val="SongsChords"/>
        </w:rPr>
        <w:t>C#7</w:t>
      </w:r>
      <w:r>
        <w:t xml:space="preserve"> </w:t>
      </w:r>
      <w:r w:rsidR="00626B34" w:rsidRPr="00783B88">
        <w:t xml:space="preserve"> </w:t>
      </w:r>
      <w:r w:rsidR="00626B34" w:rsidRPr="00783B88">
        <w:rPr>
          <w:rStyle w:val="SongsChords"/>
        </w:rPr>
        <w:t>F#m</w:t>
      </w:r>
    </w:p>
    <w:p w14:paraId="37BC65E3" w14:textId="304E9233" w:rsidR="00626B34" w:rsidRDefault="00626B34" w:rsidP="00626B34">
      <w:pPr>
        <w:pStyle w:val="SongsLyrics"/>
      </w:pPr>
      <w:r>
        <w:t>Let Thy glo</w:t>
      </w:r>
      <w:r>
        <w:t>---</w:t>
      </w:r>
      <w:r w:rsidR="0086746D">
        <w:t xml:space="preserve"> </w:t>
      </w:r>
      <w:r>
        <w:t>ry, let Thy glo</w:t>
      </w:r>
      <w:r>
        <w:t>---</w:t>
      </w:r>
      <w:r w:rsidR="0086746D">
        <w:t xml:space="preserve">- </w:t>
      </w:r>
      <w:r>
        <w:t>ry,</w:t>
      </w:r>
    </w:p>
    <w:p w14:paraId="309D248A" w14:textId="3181FB89" w:rsidR="00B601D0" w:rsidRPr="00783B88" w:rsidRDefault="00626B34" w:rsidP="00B601D0">
      <w:pPr>
        <w:pStyle w:val="SongsLyrics"/>
      </w:pPr>
      <w:r w:rsidRPr="00783B88">
        <w:t xml:space="preserve">        </w:t>
      </w:r>
      <w:r w:rsidRPr="00783B88">
        <w:rPr>
          <w:rStyle w:val="SongsChords"/>
        </w:rPr>
        <w:t>Bm</w:t>
      </w:r>
      <w:r w:rsidR="0086746D">
        <w:rPr>
          <w:rStyle w:val="SongsChords"/>
        </w:rPr>
        <w:t>7</w:t>
      </w:r>
      <w:r w:rsidRPr="00783B88">
        <w:t xml:space="preserve">  </w:t>
      </w:r>
      <w:r w:rsidR="0086746D">
        <w:t xml:space="preserve">    </w:t>
      </w:r>
      <w:r w:rsidRPr="00783B88">
        <w:t xml:space="preserve">  </w:t>
      </w:r>
      <w:r w:rsidRPr="00783B88">
        <w:rPr>
          <w:rStyle w:val="SongsChords"/>
        </w:rPr>
        <w:t>E</w:t>
      </w:r>
      <w:r w:rsidRPr="00783B88">
        <w:t xml:space="preserve">    </w:t>
      </w:r>
      <w:r w:rsidR="0086746D">
        <w:t>(</w:t>
      </w:r>
      <w:r w:rsidR="0086746D" w:rsidRPr="0086746D">
        <w:rPr>
          <w:rStyle w:val="SongsChords"/>
        </w:rPr>
        <w:t>Esus4</w:t>
      </w:r>
      <w:r w:rsidR="0086746D" w:rsidRPr="00B601D0">
        <w:t xml:space="preserve"> </w:t>
      </w:r>
      <w:r w:rsidR="0086746D" w:rsidRPr="0086746D">
        <w:rPr>
          <w:rStyle w:val="SongsChords"/>
        </w:rPr>
        <w:t>E7</w:t>
      </w:r>
      <w:r w:rsidR="0086746D">
        <w:t xml:space="preserve">) </w:t>
      </w:r>
      <w:r w:rsidR="00B601D0" w:rsidRPr="00783B88">
        <w:rPr>
          <w:rStyle w:val="SongsChords"/>
        </w:rPr>
        <w:t>A</w:t>
      </w:r>
      <w:r w:rsidR="00B601D0" w:rsidRPr="00B601D0">
        <w:t xml:space="preserve">      (</w:t>
      </w:r>
      <w:r w:rsidR="00B601D0">
        <w:rPr>
          <w:rStyle w:val="SongsChords"/>
        </w:rPr>
        <w:t>D/A</w:t>
      </w:r>
      <w:r w:rsidR="00B601D0" w:rsidRPr="00B601D0">
        <w:t xml:space="preserve">   </w:t>
      </w:r>
      <w:r w:rsidR="00B601D0">
        <w:rPr>
          <w:rStyle w:val="SongsChords"/>
        </w:rPr>
        <w:t>A</w:t>
      </w:r>
      <w:r w:rsidR="00B601D0" w:rsidRPr="00B601D0">
        <w:t>)</w:t>
      </w:r>
    </w:p>
    <w:p w14:paraId="4A5D7D8C" w14:textId="178F9FA5" w:rsidR="00626B34" w:rsidRDefault="00626B34" w:rsidP="00626B34">
      <w:pPr>
        <w:pStyle w:val="SongsLyrics"/>
      </w:pPr>
      <w:r>
        <w:t>Let Thy glo</w:t>
      </w:r>
      <w:r w:rsidR="0086746D">
        <w:t>-</w:t>
      </w:r>
      <w:r>
        <w:t>ry,</w:t>
      </w:r>
      <w:r>
        <w:t xml:space="preserve"> </w:t>
      </w:r>
      <w:r>
        <w:t>be o</w:t>
      </w:r>
      <w:r w:rsidR="0086746D">
        <w:t>-</w:t>
      </w:r>
      <w:r>
        <w:t>ver all</w:t>
      </w:r>
      <w:r w:rsidR="0086746D">
        <w:t>-</w:t>
      </w:r>
      <w:r w:rsidR="00B601D0">
        <w:t xml:space="preserve"> </w:t>
      </w:r>
      <w:r>
        <w:t xml:space="preserve"> the earth</w:t>
      </w:r>
    </w:p>
    <w:p w14:paraId="61477854" w14:textId="77777777" w:rsidR="00626B34" w:rsidRDefault="00626B34" w:rsidP="00626B34">
      <w:pPr>
        <w:pStyle w:val="SongsLyrics"/>
      </w:pPr>
    </w:p>
    <w:p w14:paraId="6B7E853F" w14:textId="77777777" w:rsidR="00626B34" w:rsidRPr="00226C17" w:rsidRDefault="00626B34" w:rsidP="00626B34">
      <w:pPr>
        <w:pStyle w:val="SongsLyrics"/>
      </w:pPr>
    </w:p>
    <w:sectPr w:rsidR="00626B34" w:rsidRPr="00226C17" w:rsidSect="00AB1B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184768"/>
    <w:rsid w:val="001D52CB"/>
    <w:rsid w:val="00226C17"/>
    <w:rsid w:val="00270CEB"/>
    <w:rsid w:val="002815CA"/>
    <w:rsid w:val="00300FC5"/>
    <w:rsid w:val="003A52AF"/>
    <w:rsid w:val="004116FB"/>
    <w:rsid w:val="004D2D39"/>
    <w:rsid w:val="0052751E"/>
    <w:rsid w:val="00533EC9"/>
    <w:rsid w:val="0056768C"/>
    <w:rsid w:val="005761FA"/>
    <w:rsid w:val="00626B34"/>
    <w:rsid w:val="00726B48"/>
    <w:rsid w:val="00744E3F"/>
    <w:rsid w:val="00783B88"/>
    <w:rsid w:val="007A4C55"/>
    <w:rsid w:val="007B61E0"/>
    <w:rsid w:val="0086746D"/>
    <w:rsid w:val="009C5726"/>
    <w:rsid w:val="009D5140"/>
    <w:rsid w:val="00AB1B07"/>
    <w:rsid w:val="00B601D0"/>
    <w:rsid w:val="00C47CB9"/>
    <w:rsid w:val="00C77FAE"/>
    <w:rsid w:val="00DA7145"/>
    <w:rsid w:val="00E612C7"/>
    <w:rsid w:val="00E92CB6"/>
    <w:rsid w:val="00F66C42"/>
    <w:rsid w:val="00F674E9"/>
    <w:rsid w:val="00F7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AB1B07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AB1B07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AB1B07"/>
    <w:pPr>
      <w:spacing w:after="0" w:line="240" w:lineRule="auto"/>
    </w:pPr>
    <w:rPr>
      <w:rFonts w:ascii="Courier New" w:eastAsia="Courier New" w:hAnsi="Courier New" w:cs="Courier New"/>
    </w:rPr>
  </w:style>
  <w:style w:type="character" w:customStyle="1" w:styleId="SongsTitle">
    <w:name w:val="Songs Title"/>
    <w:uiPriority w:val="1"/>
    <w:qFormat/>
    <w:rsid w:val="00AB1B07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67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16</cp:revision>
  <dcterms:created xsi:type="dcterms:W3CDTF">2019-07-28T12:11:00Z</dcterms:created>
  <dcterms:modified xsi:type="dcterms:W3CDTF">2025-04-03T01:45:00Z</dcterms:modified>
</cp:coreProperties>
</file>